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2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7"/>
        <w:gridCol w:w="2337"/>
      </w:tblGrid>
      <w:tr w:rsidR="00CA2AB8" w:rsidRPr="007662AE" w14:paraId="440D47BA" w14:textId="77777777" w:rsidTr="00CA2AB8">
        <w:trPr>
          <w:trHeight w:val="567"/>
          <w:jc w:val="center"/>
        </w:trPr>
        <w:tc>
          <w:tcPr>
            <w:tcW w:w="10274" w:type="dxa"/>
            <w:gridSpan w:val="2"/>
            <w:vAlign w:val="center"/>
          </w:tcPr>
          <w:p w14:paraId="769EC58A" w14:textId="77777777" w:rsidR="00CA2AB8" w:rsidRPr="007662AE" w:rsidRDefault="00CA2AB8" w:rsidP="00DF33C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62AE">
              <w:rPr>
                <w:rFonts w:ascii="Arial" w:hAnsi="Arial" w:cs="Arial"/>
                <w:b/>
                <w:bCs/>
                <w:sz w:val="24"/>
                <w:szCs w:val="24"/>
              </w:rPr>
              <w:t>IMPORT REEFER CONTAINERS FOR PLUG-IN</w:t>
            </w:r>
          </w:p>
        </w:tc>
      </w:tr>
      <w:tr w:rsidR="00CA2AB8" w:rsidRPr="007662AE" w14:paraId="1F7628E2" w14:textId="77777777" w:rsidTr="00CA2AB8">
        <w:trPr>
          <w:trHeight w:val="283"/>
          <w:jc w:val="center"/>
        </w:trPr>
        <w:tc>
          <w:tcPr>
            <w:tcW w:w="7937" w:type="dxa"/>
            <w:vAlign w:val="center"/>
          </w:tcPr>
          <w:p w14:paraId="4C858981" w14:textId="77777777" w:rsidR="00CA2AB8" w:rsidRPr="007662AE" w:rsidRDefault="00CA2AB8" w:rsidP="00DF33C5">
            <w:pPr>
              <w:jc w:val="right"/>
              <w:rPr>
                <w:rFonts w:ascii="Helvetica" w:hAnsi="Helvetica" w:cs="Arial"/>
                <w:sz w:val="24"/>
                <w:szCs w:val="24"/>
              </w:rPr>
            </w:pPr>
            <w:r w:rsidRPr="007662AE">
              <w:rPr>
                <w:rFonts w:ascii="Helvetica" w:hAnsi="Helvetica" w:cs="Arial"/>
                <w:sz w:val="24"/>
                <w:szCs w:val="24"/>
              </w:rPr>
              <w:t>Date:</w:t>
            </w:r>
          </w:p>
        </w:tc>
        <w:tc>
          <w:tcPr>
            <w:tcW w:w="2337" w:type="dxa"/>
            <w:vAlign w:val="center"/>
          </w:tcPr>
          <w:p w14:paraId="39F8F906" w14:textId="77777777" w:rsidR="00CA2AB8" w:rsidRPr="007662AE" w:rsidRDefault="00CA2AB8" w:rsidP="00DF33C5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  <w:r w:rsidRPr="003E534F">
              <w:rPr>
                <w:rFonts w:ascii="Helvetica" w:hAnsi="Helvetica" w:cs="Arial"/>
                <w:sz w:val="24"/>
                <w:szCs w:val="24"/>
              </w:rPr>
              <w:t>MMMM DD, YYYY</w:t>
            </w:r>
          </w:p>
        </w:tc>
      </w:tr>
      <w:tr w:rsidR="00CA2AB8" w:rsidRPr="007662AE" w14:paraId="3893A446" w14:textId="77777777" w:rsidTr="00CA2AB8">
        <w:trPr>
          <w:trHeight w:val="283"/>
          <w:jc w:val="center"/>
        </w:trPr>
        <w:tc>
          <w:tcPr>
            <w:tcW w:w="10274" w:type="dxa"/>
            <w:gridSpan w:val="2"/>
            <w:vAlign w:val="center"/>
          </w:tcPr>
          <w:p w14:paraId="130B2771" w14:textId="77777777" w:rsidR="00CA2AB8" w:rsidRDefault="00CA2AB8" w:rsidP="00DF33C5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  <w:p w14:paraId="2DF4DC83" w14:textId="77777777" w:rsidR="00CA2AB8" w:rsidRPr="007662AE" w:rsidRDefault="00CA2AB8" w:rsidP="00DF33C5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  <w:p w14:paraId="25BC6BDA" w14:textId="77777777" w:rsidR="00CA2AB8" w:rsidRDefault="00CA2AB8" w:rsidP="00DF33C5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  <w:r>
              <w:rPr>
                <w:rFonts w:ascii="Helvetica" w:hAnsi="Helvetica" w:cs="Arial"/>
                <w:sz w:val="24"/>
                <w:szCs w:val="24"/>
              </w:rPr>
              <w:t>COMPANY NAME</w:t>
            </w:r>
          </w:p>
          <w:p w14:paraId="48825101" w14:textId="77777777" w:rsidR="00CA2AB8" w:rsidRDefault="00CA2AB8" w:rsidP="00DF33C5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  <w:p w14:paraId="4A6A5FCA" w14:textId="77777777" w:rsidR="00CA2AB8" w:rsidRPr="00CA2AB8" w:rsidRDefault="00CA2AB8" w:rsidP="00DF33C5">
            <w:pPr>
              <w:jc w:val="center"/>
              <w:rPr>
                <w:rFonts w:ascii="Helvetica" w:hAnsi="Helvetica" w:cs="Arial"/>
                <w:b/>
                <w:bCs/>
                <w:sz w:val="24"/>
                <w:szCs w:val="24"/>
              </w:rPr>
            </w:pPr>
          </w:p>
          <w:p w14:paraId="6DE9ACB6" w14:textId="77777777" w:rsidR="00CA2AB8" w:rsidRPr="007662AE" w:rsidRDefault="00CA2AB8" w:rsidP="00DF33C5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</w:tc>
      </w:tr>
    </w:tbl>
    <w:p w14:paraId="1311E979" w14:textId="77777777" w:rsidR="00CA2AB8" w:rsidRPr="007662AE" w:rsidRDefault="00CA2AB8" w:rsidP="00CA2AB8">
      <w:pPr>
        <w:rPr>
          <w:rFonts w:ascii="Helvetica" w:hAnsi="Helvetica" w:cs="Arial"/>
          <w:bCs/>
          <w:sz w:val="24"/>
          <w:szCs w:val="24"/>
          <w:u w:val="single"/>
        </w:rPr>
      </w:pPr>
      <w:r w:rsidRPr="007662AE">
        <w:rPr>
          <w:rFonts w:ascii="Helvetica" w:hAnsi="Helvetica" w:cs="Arial"/>
          <w:bCs/>
          <w:sz w:val="24"/>
          <w:szCs w:val="24"/>
        </w:rPr>
        <w:t xml:space="preserve">ATTENTON:  </w:t>
      </w:r>
      <w:smartTag w:uri="urn:schemas-microsoft-com:office:smarttags" w:element="stockticker">
        <w:r w:rsidRPr="007662AE">
          <w:rPr>
            <w:rFonts w:ascii="Helvetica" w:hAnsi="Helvetica" w:cs="Arial"/>
            <w:bCs/>
            <w:sz w:val="24"/>
            <w:szCs w:val="24"/>
            <w:u w:val="single"/>
          </w:rPr>
          <w:t>MICT</w:t>
        </w:r>
      </w:smartTag>
      <w:r w:rsidRPr="007662AE">
        <w:rPr>
          <w:rFonts w:ascii="Helvetica" w:hAnsi="Helvetica" w:cs="Arial"/>
          <w:bCs/>
          <w:sz w:val="24"/>
          <w:szCs w:val="24"/>
          <w:u w:val="single"/>
        </w:rPr>
        <w:t xml:space="preserve"> OPERATIONS </w:t>
      </w:r>
    </w:p>
    <w:p w14:paraId="31368AD8" w14:textId="77777777" w:rsidR="00CA2AB8" w:rsidRPr="007662AE" w:rsidRDefault="00CA2AB8" w:rsidP="00CA2AB8">
      <w:pPr>
        <w:rPr>
          <w:rFonts w:ascii="Helvetica" w:hAnsi="Helvetica" w:cs="Arial"/>
          <w:b/>
          <w:sz w:val="24"/>
          <w:szCs w:val="24"/>
          <w:u w:val="single"/>
        </w:rPr>
      </w:pPr>
      <w:r w:rsidRPr="007662AE">
        <w:rPr>
          <w:rFonts w:ascii="Helvetica" w:hAnsi="Helvetica" w:cs="Arial"/>
          <w:b/>
          <w:sz w:val="24"/>
          <w:szCs w:val="24"/>
          <w:u w:val="single"/>
        </w:rPr>
        <w:t xml:space="preserve"> </w:t>
      </w:r>
    </w:p>
    <w:p w14:paraId="147949AD" w14:textId="77777777" w:rsidR="00CA2AB8" w:rsidRPr="007662AE" w:rsidRDefault="00CA2AB8" w:rsidP="00CA2AB8">
      <w:pPr>
        <w:ind w:firstLine="720"/>
        <w:rPr>
          <w:rFonts w:ascii="Arial" w:hAnsi="Arial" w:cs="Arial"/>
          <w:bCs/>
          <w:sz w:val="24"/>
          <w:szCs w:val="24"/>
        </w:rPr>
      </w:pPr>
      <w:r w:rsidRPr="007662AE">
        <w:rPr>
          <w:rFonts w:ascii="Arial" w:hAnsi="Arial" w:cs="Arial"/>
          <w:bCs/>
          <w:sz w:val="24"/>
          <w:szCs w:val="24"/>
        </w:rPr>
        <w:t>Shipping Line/Agent: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7662AE">
        <w:rPr>
          <w:rFonts w:ascii="Arial" w:hAnsi="Arial" w:cs="Arial"/>
          <w:bCs/>
          <w:sz w:val="24"/>
          <w:szCs w:val="24"/>
        </w:rPr>
        <w:t xml:space="preserve"> ____________________</w:t>
      </w:r>
    </w:p>
    <w:p w14:paraId="0C0C3716" w14:textId="77777777" w:rsidR="00CA2AB8" w:rsidRPr="007662AE" w:rsidRDefault="00CA2AB8" w:rsidP="00CA2AB8">
      <w:pPr>
        <w:ind w:firstLine="720"/>
        <w:rPr>
          <w:rFonts w:ascii="Arial" w:hAnsi="Arial" w:cs="Arial"/>
          <w:bCs/>
          <w:sz w:val="24"/>
          <w:szCs w:val="24"/>
        </w:rPr>
      </w:pPr>
      <w:r w:rsidRPr="007662AE">
        <w:rPr>
          <w:rFonts w:ascii="Arial" w:hAnsi="Arial" w:cs="Arial"/>
          <w:bCs/>
          <w:sz w:val="24"/>
          <w:szCs w:val="24"/>
        </w:rPr>
        <w:t>Feeder Vessel Name/Voyage #:</w:t>
      </w:r>
      <w:r>
        <w:rPr>
          <w:rFonts w:ascii="Arial" w:hAnsi="Arial" w:cs="Arial"/>
          <w:bCs/>
          <w:sz w:val="24"/>
          <w:szCs w:val="24"/>
        </w:rPr>
        <w:tab/>
      </w:r>
      <w:r w:rsidRPr="007662AE">
        <w:rPr>
          <w:rFonts w:ascii="Arial" w:hAnsi="Arial" w:cs="Arial"/>
          <w:bCs/>
          <w:sz w:val="24"/>
          <w:szCs w:val="24"/>
        </w:rPr>
        <w:t xml:space="preserve"> ____________________</w:t>
      </w:r>
    </w:p>
    <w:p w14:paraId="4BA9F42C" w14:textId="77777777" w:rsidR="00CA2AB8" w:rsidRPr="007662AE" w:rsidRDefault="00CA2AB8" w:rsidP="00CA2AB8">
      <w:pPr>
        <w:ind w:firstLine="720"/>
        <w:rPr>
          <w:rFonts w:ascii="Arial" w:hAnsi="Arial" w:cs="Arial"/>
          <w:bCs/>
          <w:sz w:val="24"/>
          <w:szCs w:val="24"/>
        </w:rPr>
      </w:pPr>
      <w:r w:rsidRPr="007662AE">
        <w:rPr>
          <w:rFonts w:ascii="Arial" w:hAnsi="Arial" w:cs="Arial"/>
          <w:bCs/>
          <w:sz w:val="24"/>
          <w:szCs w:val="24"/>
        </w:rPr>
        <w:t>Arrival Date/Registry #: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7662AE">
        <w:rPr>
          <w:rFonts w:ascii="Arial" w:hAnsi="Arial" w:cs="Arial"/>
          <w:bCs/>
          <w:sz w:val="24"/>
          <w:szCs w:val="24"/>
        </w:rPr>
        <w:t xml:space="preserve"> ____________________</w:t>
      </w:r>
    </w:p>
    <w:p w14:paraId="52092A21" w14:textId="77777777" w:rsidR="00CA2AB8" w:rsidRPr="007662AE" w:rsidRDefault="00CA2AB8" w:rsidP="00CA2AB8">
      <w:pPr>
        <w:ind w:firstLine="720"/>
        <w:rPr>
          <w:rFonts w:ascii="Arial" w:hAnsi="Arial" w:cs="Arial"/>
          <w:bCs/>
          <w:sz w:val="24"/>
          <w:szCs w:val="24"/>
        </w:rPr>
      </w:pPr>
      <w:r w:rsidRPr="007662AE">
        <w:rPr>
          <w:rFonts w:ascii="Arial" w:hAnsi="Arial" w:cs="Arial"/>
          <w:bCs/>
          <w:sz w:val="24"/>
          <w:szCs w:val="24"/>
        </w:rPr>
        <w:t>Cargo Description: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7662AE">
        <w:rPr>
          <w:rFonts w:ascii="Arial" w:hAnsi="Arial" w:cs="Arial"/>
          <w:bCs/>
          <w:sz w:val="24"/>
          <w:szCs w:val="24"/>
        </w:rPr>
        <w:t xml:space="preserve"> ____________________</w:t>
      </w:r>
    </w:p>
    <w:p w14:paraId="44A20E47" w14:textId="77777777" w:rsidR="00CA2AB8" w:rsidRDefault="00CA2AB8" w:rsidP="00CA2AB8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180A8EEA" w14:textId="77777777" w:rsidR="00CA2AB8" w:rsidRDefault="00CA2AB8" w:rsidP="00CA2AB8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662AE">
        <w:rPr>
          <w:rFonts w:ascii="Arial" w:hAnsi="Arial" w:cs="Arial"/>
          <w:b/>
          <w:sz w:val="24"/>
          <w:szCs w:val="24"/>
          <w:u w:val="single"/>
        </w:rPr>
        <w:t xml:space="preserve">LIST OF CONTAINERS FOR </w:t>
      </w:r>
      <w:smartTag w:uri="urn:schemas-microsoft-com:office:smarttags" w:element="stockticker">
        <w:r w:rsidRPr="007662AE">
          <w:rPr>
            <w:rFonts w:ascii="Arial" w:hAnsi="Arial" w:cs="Arial"/>
            <w:b/>
            <w:sz w:val="24"/>
            <w:szCs w:val="24"/>
            <w:u w:val="single"/>
          </w:rPr>
          <w:t>PLUG</w:t>
        </w:r>
      </w:smartTag>
      <w:r w:rsidRPr="007662AE">
        <w:rPr>
          <w:rFonts w:ascii="Arial" w:hAnsi="Arial" w:cs="Arial"/>
          <w:b/>
          <w:sz w:val="24"/>
          <w:szCs w:val="24"/>
          <w:u w:val="single"/>
        </w:rPr>
        <w:t xml:space="preserve"> IN</w:t>
      </w:r>
    </w:p>
    <w:p w14:paraId="681967AB" w14:textId="77777777" w:rsidR="00CA2AB8" w:rsidRPr="007662AE" w:rsidRDefault="00CA2AB8" w:rsidP="00CA2AB8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31AB01F5" w14:textId="77777777" w:rsidR="00CA2AB8" w:rsidRPr="007662AE" w:rsidRDefault="00CA2AB8" w:rsidP="00CA2AB8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1. _______________________ 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 xml:space="preserve">6.  ______________________                  </w:t>
      </w:r>
    </w:p>
    <w:p w14:paraId="0876F0FE" w14:textId="77777777" w:rsidR="00CA2AB8" w:rsidRPr="007662AE" w:rsidRDefault="00CA2AB8" w:rsidP="00CA2AB8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2. _______________________ 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>7. _______________________</w:t>
      </w:r>
      <w:r w:rsidRPr="007662AE">
        <w:rPr>
          <w:rFonts w:ascii="Arial" w:hAnsi="Arial" w:cs="Arial"/>
          <w:sz w:val="24"/>
          <w:szCs w:val="24"/>
        </w:rPr>
        <w:tab/>
      </w:r>
    </w:p>
    <w:p w14:paraId="560803B5" w14:textId="77777777" w:rsidR="00CA2AB8" w:rsidRPr="007662AE" w:rsidRDefault="00CA2AB8" w:rsidP="00CA2AB8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3. _______________________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>8. _______________________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</w:p>
    <w:p w14:paraId="0C8322E1" w14:textId="77777777" w:rsidR="00CA2AB8" w:rsidRPr="007662AE" w:rsidRDefault="00CA2AB8" w:rsidP="00CA2AB8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4. _______________________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>9. ________________________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</w:p>
    <w:p w14:paraId="1DDDC956" w14:textId="77777777" w:rsidR="00CA2AB8" w:rsidRDefault="00CA2AB8" w:rsidP="00CA2AB8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5. _______________________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>10. _______________________</w:t>
      </w:r>
      <w:r w:rsidRPr="007662AE">
        <w:rPr>
          <w:rFonts w:ascii="Arial" w:hAnsi="Arial" w:cs="Arial"/>
          <w:sz w:val="24"/>
          <w:szCs w:val="24"/>
        </w:rPr>
        <w:tab/>
      </w:r>
    </w:p>
    <w:p w14:paraId="6BB7C00B" w14:textId="77777777" w:rsidR="00CA2AB8" w:rsidRPr="007662AE" w:rsidRDefault="00CA2AB8" w:rsidP="00CA2AB8">
      <w:pPr>
        <w:rPr>
          <w:rFonts w:ascii="Arial" w:hAnsi="Arial" w:cs="Arial"/>
          <w:sz w:val="24"/>
          <w:szCs w:val="24"/>
        </w:rPr>
      </w:pPr>
    </w:p>
    <w:p w14:paraId="034F48D5" w14:textId="77777777" w:rsidR="00CA2AB8" w:rsidRDefault="00CA2AB8" w:rsidP="00CA2AB8">
      <w:pPr>
        <w:jc w:val="both"/>
        <w:rPr>
          <w:rFonts w:ascii="Arial" w:hAnsi="Arial" w:cs="Arial"/>
          <w:sz w:val="24"/>
          <w:szCs w:val="24"/>
        </w:rPr>
      </w:pPr>
      <w:r w:rsidRPr="00CA74AB">
        <w:rPr>
          <w:rFonts w:ascii="Helvetica" w:hAnsi="Helvetica" w:cs="Arial"/>
          <w:b/>
          <w:sz w:val="24"/>
          <w:szCs w:val="24"/>
          <w:u w:val="single"/>
        </w:rPr>
        <w:t>ICTSI-MICT</w:t>
      </w:r>
      <w:r w:rsidRPr="00CA74AB">
        <w:rPr>
          <w:rFonts w:ascii="Helvetica" w:hAnsi="Helvetica" w:cs="Arial"/>
          <w:b/>
          <w:sz w:val="24"/>
          <w:szCs w:val="24"/>
        </w:rPr>
        <w:t xml:space="preserve"> </w:t>
      </w:r>
      <w:r w:rsidRPr="00CA74AB">
        <w:rPr>
          <w:rFonts w:ascii="Helvetica" w:hAnsi="Helvetica" w:cs="Arial"/>
          <w:sz w:val="24"/>
          <w:szCs w:val="24"/>
        </w:rPr>
        <w:t xml:space="preserve">shall not be liable for any loss, spoilage or damage to the </w:t>
      </w:r>
      <w:r w:rsidRPr="00CA74AB">
        <w:rPr>
          <w:rFonts w:ascii="Helvetica" w:hAnsi="Helvetica" w:cs="Arial"/>
          <w:b/>
          <w:sz w:val="24"/>
          <w:szCs w:val="24"/>
        </w:rPr>
        <w:t>GOODS/CARGO</w:t>
      </w:r>
      <w:r>
        <w:rPr>
          <w:rFonts w:ascii="Helvetica" w:hAnsi="Helvetica" w:cs="Arial"/>
          <w:b/>
          <w:sz w:val="24"/>
          <w:szCs w:val="24"/>
        </w:rPr>
        <w:t>/EQUIPMENT</w:t>
      </w:r>
      <w:r w:rsidRPr="00CA74AB">
        <w:rPr>
          <w:rFonts w:ascii="Helvetica" w:hAnsi="Helvetica" w:cs="Arial"/>
          <w:sz w:val="24"/>
          <w:szCs w:val="24"/>
        </w:rPr>
        <w:t xml:space="preserve"> arising from this letter </w:t>
      </w:r>
      <w:proofErr w:type="gramStart"/>
      <w:r w:rsidRPr="00CA74AB">
        <w:rPr>
          <w:rFonts w:ascii="Helvetica" w:hAnsi="Helvetica" w:cs="Arial"/>
          <w:sz w:val="24"/>
          <w:szCs w:val="24"/>
        </w:rPr>
        <w:t xml:space="preserve">request </w:t>
      </w:r>
      <w:r w:rsidRPr="00CA74AB">
        <w:rPr>
          <w:rFonts w:ascii="Helvetica" w:hAnsi="Helvetica" w:cs="Arial"/>
          <w:b/>
          <w:sz w:val="24"/>
          <w:szCs w:val="24"/>
        </w:rPr>
        <w:t>”for</w:t>
      </w:r>
      <w:proofErr w:type="gramEnd"/>
      <w:r w:rsidRPr="00CA74AB">
        <w:rPr>
          <w:rFonts w:ascii="Helvetica" w:hAnsi="Helvetica" w:cs="Arial"/>
          <w:b/>
          <w:sz w:val="24"/>
          <w:szCs w:val="24"/>
        </w:rPr>
        <w:t xml:space="preserve"> plug-in”</w:t>
      </w:r>
      <w:r w:rsidRPr="00CA74AB">
        <w:rPr>
          <w:rFonts w:ascii="Helvetica" w:hAnsi="Helvetica" w:cs="Arial"/>
          <w:sz w:val="24"/>
          <w:szCs w:val="24"/>
        </w:rPr>
        <w:t xml:space="preserve"> including but not limited to stoppage of refrigeration mechanism. Lastly this letter request is being made to cancel our previous </w:t>
      </w:r>
      <w:r w:rsidRPr="00CA74AB">
        <w:rPr>
          <w:rFonts w:ascii="Helvetica" w:hAnsi="Helvetica" w:cs="Arial"/>
          <w:b/>
          <w:sz w:val="24"/>
          <w:szCs w:val="24"/>
        </w:rPr>
        <w:t>“Not for Plug-in”</w:t>
      </w:r>
      <w:r>
        <w:rPr>
          <w:rFonts w:ascii="Helvetica" w:hAnsi="Helvetica" w:cs="Arial"/>
          <w:b/>
          <w:sz w:val="24"/>
          <w:szCs w:val="24"/>
        </w:rPr>
        <w:t xml:space="preserve"> </w:t>
      </w:r>
      <w:r w:rsidRPr="00CA74AB">
        <w:rPr>
          <w:rFonts w:ascii="Helvetica" w:hAnsi="Helvetica" w:cs="Arial"/>
          <w:sz w:val="24"/>
          <w:szCs w:val="24"/>
        </w:rPr>
        <w:t>request.  Requestors below hold ICTSI-MICT free from fault and waive any cause of action relating to the same. This</w:t>
      </w:r>
      <w:r>
        <w:rPr>
          <w:rFonts w:ascii="Helvetica" w:hAnsi="Helvetica" w:cs="Arial"/>
          <w:sz w:val="24"/>
          <w:szCs w:val="24"/>
        </w:rPr>
        <w:t xml:space="preserve"> application as well as the requestors herein are subject to the provisions of the Standard Trading Conditions(STC) of ICTSI-MICT, a copy of which is available upon request and can be viewed at </w:t>
      </w:r>
      <w:hyperlink r:id="rId11" w:history="1">
        <w:r w:rsidRPr="00BA7EBA">
          <w:rPr>
            <w:rStyle w:val="Hyperlink"/>
            <w:rFonts w:ascii="Arial" w:hAnsi="Arial" w:cs="Arial"/>
            <w:sz w:val="24"/>
            <w:szCs w:val="24"/>
          </w:rPr>
          <w:t>https://www.mict.com.ph/port-procedures</w:t>
        </w:r>
      </w:hyperlink>
      <w:r>
        <w:rPr>
          <w:rFonts w:ascii="Arial" w:hAnsi="Arial" w:cs="Arial"/>
          <w:sz w:val="24"/>
          <w:szCs w:val="24"/>
        </w:rPr>
        <w:t xml:space="preserve"> Terminal Services Standard Trading Conditions. </w:t>
      </w:r>
    </w:p>
    <w:p w14:paraId="13A9B6F9" w14:textId="77777777" w:rsidR="00CA2AB8" w:rsidRPr="00094639" w:rsidRDefault="00CA2AB8" w:rsidP="00CA2AB8">
      <w:pPr>
        <w:pStyle w:val="InsideAddress"/>
      </w:pPr>
    </w:p>
    <w:p w14:paraId="70DD2CA6" w14:textId="77777777" w:rsidR="00CA2AB8" w:rsidRPr="007662AE" w:rsidRDefault="00CA2AB8" w:rsidP="00CA2AB8">
      <w:pPr>
        <w:rPr>
          <w:rFonts w:ascii="Arial" w:hAnsi="Arial" w:cs="Arial"/>
          <w:sz w:val="24"/>
          <w:szCs w:val="24"/>
        </w:rPr>
      </w:pPr>
    </w:p>
    <w:p w14:paraId="7006C401" w14:textId="77777777" w:rsidR="00CA2AB8" w:rsidRDefault="00CA2AB8" w:rsidP="00CA2AB8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Consignee: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>Broker:</w:t>
      </w:r>
    </w:p>
    <w:p w14:paraId="4E9A4330" w14:textId="77777777" w:rsidR="00CA2AB8" w:rsidRPr="007662AE" w:rsidRDefault="00CA2AB8" w:rsidP="00CA2AB8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_______________________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 xml:space="preserve"> _______________________</w:t>
      </w:r>
    </w:p>
    <w:p w14:paraId="19AFA3B8" w14:textId="77777777" w:rsidR="004476C1" w:rsidRDefault="00CA2AB8" w:rsidP="00CA2AB8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>(Signature over Printed Name)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 xml:space="preserve">   </w:t>
      </w:r>
      <w:r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Pr="007662AE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7662AE">
        <w:rPr>
          <w:rFonts w:ascii="Arial" w:hAnsi="Arial" w:cs="Arial"/>
          <w:sz w:val="24"/>
          <w:szCs w:val="24"/>
        </w:rPr>
        <w:t>Signature over Printed Name)</w:t>
      </w:r>
    </w:p>
    <w:p w14:paraId="3D226E54" w14:textId="77777777" w:rsidR="00CA2AB8" w:rsidRDefault="00CA2AB8" w:rsidP="00CA2AB8">
      <w:pPr>
        <w:rPr>
          <w:rFonts w:ascii="Arial" w:hAnsi="Arial" w:cs="Arial"/>
          <w:sz w:val="24"/>
          <w:szCs w:val="24"/>
        </w:rPr>
      </w:pPr>
    </w:p>
    <w:p w14:paraId="7B48CAE6" w14:textId="77777777" w:rsidR="00CA2AB8" w:rsidRDefault="00CA2AB8" w:rsidP="00CA2AB8">
      <w:pPr>
        <w:rPr>
          <w:rFonts w:ascii="Arial" w:hAnsi="Arial" w:cs="Arial"/>
          <w:sz w:val="24"/>
          <w:szCs w:val="24"/>
        </w:rPr>
      </w:pPr>
    </w:p>
    <w:p w14:paraId="5CB65FB3" w14:textId="347DC08D" w:rsidR="00CA2AB8" w:rsidRDefault="00CA2AB8" w:rsidP="00CA2AB8">
      <w:pPr>
        <w:ind w:left="-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Shipping Line’s Representative </w:t>
      </w:r>
    </w:p>
    <w:p w14:paraId="5B823F13" w14:textId="77777777" w:rsidR="00CA2AB8" w:rsidRDefault="00CA2AB8" w:rsidP="00CA2AB8">
      <w:pPr>
        <w:ind w:left="-72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_______________________</w:t>
      </w:r>
    </w:p>
    <w:p w14:paraId="5B2B1419" w14:textId="6C9520CC" w:rsidR="00CA2AB8" w:rsidRPr="00CA2AB8" w:rsidRDefault="00CA2AB8" w:rsidP="00CA2AB8">
      <w:pPr>
        <w:rPr>
          <w:rFonts w:ascii="Arial" w:hAnsi="Arial" w:cs="Arial"/>
          <w:sz w:val="24"/>
          <w:szCs w:val="24"/>
        </w:rPr>
        <w:sectPr w:rsidR="00CA2AB8" w:rsidRPr="00CA2AB8" w:rsidSect="00CA2AB8">
          <w:footerReference w:type="default" r:id="rId12"/>
          <w:headerReference w:type="first" r:id="rId13"/>
          <w:footerReference w:type="first" r:id="rId14"/>
          <w:pgSz w:w="12240" w:h="20160" w:code="5"/>
          <w:pgMar w:top="720" w:right="720" w:bottom="720" w:left="720" w:header="567" w:footer="483" w:gutter="0"/>
          <w:cols w:space="708"/>
          <w:titlePg/>
          <w:docGrid w:linePitch="360"/>
        </w:sectPr>
      </w:pPr>
      <w:r>
        <w:rPr>
          <w:rFonts w:ascii="Arial" w:hAnsi="Arial" w:cs="Arial"/>
          <w:sz w:val="24"/>
          <w:szCs w:val="24"/>
        </w:rPr>
        <w:t>(</w:t>
      </w:r>
      <w:r w:rsidRPr="007662AE">
        <w:rPr>
          <w:rFonts w:ascii="Arial" w:hAnsi="Arial" w:cs="Arial"/>
          <w:sz w:val="24"/>
          <w:szCs w:val="24"/>
        </w:rPr>
        <w:t>Signature over Printed Nam</w:t>
      </w:r>
      <w:r>
        <w:rPr>
          <w:rFonts w:ascii="Arial" w:hAnsi="Arial" w:cs="Arial"/>
          <w:sz w:val="24"/>
          <w:szCs w:val="24"/>
        </w:rPr>
        <w:t>e)</w:t>
      </w:r>
    </w:p>
    <w:p w14:paraId="6F54F30E" w14:textId="6983DBC5" w:rsidR="00CA2AB8" w:rsidRPr="00CA2AB8" w:rsidRDefault="00CA2AB8" w:rsidP="00CA2AB8">
      <w:pPr>
        <w:tabs>
          <w:tab w:val="left" w:pos="8189"/>
        </w:tabs>
        <w:rPr>
          <w:rFonts w:ascii="Arial" w:hAnsi="Arial" w:cs="Arial"/>
          <w:sz w:val="24"/>
          <w:szCs w:val="24"/>
        </w:rPr>
      </w:pPr>
    </w:p>
    <w:sectPr w:rsidR="00CA2AB8" w:rsidRPr="00CA2AB8" w:rsidSect="00CA2AB8">
      <w:headerReference w:type="default" r:id="rId15"/>
      <w:headerReference w:type="first" r:id="rId16"/>
      <w:footerReference w:type="first" r:id="rId17"/>
      <w:pgSz w:w="12240" w:h="20160" w:code="5"/>
      <w:pgMar w:top="720" w:right="720" w:bottom="720" w:left="720" w:header="56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CE289" w14:textId="77777777" w:rsidR="0060412E" w:rsidRDefault="0060412E" w:rsidP="004D47C3">
      <w:pPr>
        <w:spacing w:after="0" w:line="240" w:lineRule="auto"/>
      </w:pPr>
      <w:r>
        <w:separator/>
      </w:r>
    </w:p>
  </w:endnote>
  <w:endnote w:type="continuationSeparator" w:id="0">
    <w:p w14:paraId="120B3967" w14:textId="77777777" w:rsidR="0060412E" w:rsidRDefault="0060412E" w:rsidP="004D47C3">
      <w:pPr>
        <w:spacing w:after="0" w:line="240" w:lineRule="auto"/>
      </w:pPr>
      <w:r>
        <w:continuationSeparator/>
      </w:r>
    </w:p>
  </w:endnote>
  <w:endnote w:type="continuationNotice" w:id="1">
    <w:p w14:paraId="1C2A3FEF" w14:textId="77777777" w:rsidR="0060412E" w:rsidRDefault="0060412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libri" w:eastAsia="Calibri" w:hAnsi="Calibri" w:cs="Calibri"/>
        <w:b/>
        <w:color w:val="000000"/>
        <w:sz w:val="20"/>
        <w:lang w:val="en-US"/>
      </w:rPr>
      <w:id w:val="148556838"/>
      <w:docPartObj>
        <w:docPartGallery w:val="Page Numbers (Top of Page)"/>
        <w:docPartUnique/>
      </w:docPartObj>
    </w:sdtPr>
    <w:sdtContent>
      <w:p w14:paraId="1A0081F9" w14:textId="77777777" w:rsidR="004476C1" w:rsidRPr="004476C1" w:rsidRDefault="004476C1" w:rsidP="004476C1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</w:pPr>
        <w:r w:rsidRPr="004476C1">
          <w:rPr>
            <w:rFonts w:ascii="Calibri" w:eastAsia="Calibri" w:hAnsi="Calibri" w:cs="Calibri"/>
            <w:b/>
            <w:color w:val="000000"/>
            <w:sz w:val="18"/>
            <w:szCs w:val="18"/>
            <w:lang w:val="en-US"/>
          </w:rPr>
          <w:t xml:space="preserve">Page </w: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begin"/>
        </w:r>
        <w:r w:rsidRPr="004476C1">
          <w:rPr>
            <w:rFonts w:ascii="Calibri" w:eastAsia="Calibri" w:hAnsi="Calibri" w:cs="Calibri"/>
            <w:b/>
            <w:bCs/>
            <w:color w:val="000000"/>
            <w:sz w:val="18"/>
            <w:szCs w:val="18"/>
            <w:lang w:val="en-US"/>
          </w:rPr>
          <w:instrText xml:space="preserve"> PAGE </w:instrTex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separate"/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t>1</w: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end"/>
        </w:r>
        <w:r w:rsidRPr="004476C1">
          <w:rPr>
            <w:rFonts w:ascii="Calibri" w:eastAsia="Calibri" w:hAnsi="Calibri" w:cs="Calibri"/>
            <w:b/>
            <w:color w:val="000000"/>
            <w:sz w:val="18"/>
            <w:szCs w:val="18"/>
            <w:lang w:val="en-US"/>
          </w:rPr>
          <w:t xml:space="preserve"> of </w: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begin"/>
        </w:r>
        <w:r w:rsidRPr="004476C1">
          <w:rPr>
            <w:rFonts w:ascii="Calibri" w:eastAsia="Calibri" w:hAnsi="Calibri" w:cs="Calibri"/>
            <w:b/>
            <w:bCs/>
            <w:color w:val="000000"/>
            <w:sz w:val="18"/>
            <w:szCs w:val="18"/>
            <w:lang w:val="en-US"/>
          </w:rPr>
          <w:instrText xml:space="preserve"> NUMPAGES  </w:instrTex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separate"/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t>2</w: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end"/>
        </w:r>
      </w:p>
      <w:p w14:paraId="2086DF70" w14:textId="77777777" w:rsidR="004476C1" w:rsidRPr="004476C1" w:rsidRDefault="004476C1" w:rsidP="004476C1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eastAsia="Calibri" w:cstheme="minorHAnsi"/>
            <w:bCs/>
            <w:color w:val="000000"/>
            <w:sz w:val="14"/>
            <w:szCs w:val="14"/>
            <w:lang w:val="en-US"/>
          </w:rPr>
        </w:pPr>
      </w:p>
      <w:p w14:paraId="71368514" w14:textId="5F4D2F2F" w:rsidR="004476C1" w:rsidRPr="004476C1" w:rsidRDefault="004476C1" w:rsidP="004476C1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</w:pPr>
        <w:r w:rsidRPr="004476C1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 xml:space="preserve">FORMS | </w:t>
        </w:r>
        <w:r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IMPORT REEFER CONTAINERS FOR PLUG-IN</w:t>
        </w:r>
      </w:p>
      <w:p w14:paraId="539C55B6" w14:textId="44F1E529" w:rsidR="004476C1" w:rsidRPr="004476C1" w:rsidRDefault="004476C1" w:rsidP="004476C1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</w:pPr>
        <w:r w:rsidRPr="004476C1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DOC NO.: MICT-COM-FO-00</w:t>
        </w:r>
        <w:r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7</w:t>
        </w:r>
        <w:r w:rsidRPr="004476C1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-23-1.0</w:t>
        </w:r>
      </w:p>
      <w:p w14:paraId="2F91144A" w14:textId="19516C08" w:rsidR="004476C1" w:rsidRPr="004476C1" w:rsidRDefault="004476C1" w:rsidP="004476C1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ascii="Calibri" w:eastAsia="Calibri" w:hAnsi="Calibri" w:cs="Calibri"/>
            <w:b/>
            <w:color w:val="000000"/>
            <w:sz w:val="20"/>
            <w:lang w:val="en-US"/>
          </w:rPr>
        </w:pPr>
        <w:r w:rsidRPr="004476C1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 xml:space="preserve">EFFECTIVE </w:t>
        </w:r>
        <w:r w:rsidRPr="00A27294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 xml:space="preserve">DATE: </w:t>
        </w:r>
        <w:r w:rsidR="00A27294" w:rsidRPr="00A27294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0</w:t>
        </w:r>
        <w:r w:rsidR="00E732DE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7</w:t>
        </w:r>
        <w:r w:rsidRPr="00A27294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/</w:t>
        </w:r>
        <w:r w:rsidR="00E732DE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01</w:t>
        </w:r>
        <w:r w:rsidRPr="00A27294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/</w:t>
        </w:r>
        <w:r w:rsidR="00A27294" w:rsidRPr="00A27294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2023</w:t>
        </w:r>
      </w:p>
    </w:sdtContent>
  </w:sdt>
  <w:p w14:paraId="2B2FB742" w14:textId="06AEEE19" w:rsidR="00A461FD" w:rsidRPr="004476C1" w:rsidRDefault="00A461FD" w:rsidP="004476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libri" w:eastAsia="Calibri" w:hAnsi="Calibri" w:cs="Calibri"/>
        <w:b/>
        <w:color w:val="000000"/>
        <w:sz w:val="20"/>
        <w:lang w:val="en-US"/>
      </w:rPr>
      <w:id w:val="-1595159721"/>
      <w:docPartObj>
        <w:docPartGallery w:val="Page Numbers (Top of Page)"/>
        <w:docPartUnique/>
      </w:docPartObj>
    </w:sdtPr>
    <w:sdtContent>
      <w:p w14:paraId="0F08C023" w14:textId="1AB9EEFE" w:rsidR="00CA2AB8" w:rsidRPr="004476C1" w:rsidRDefault="00CA2AB8" w:rsidP="00CA2AB8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</w:pPr>
        <w:r w:rsidRPr="004476C1">
          <w:rPr>
            <w:rFonts w:ascii="Calibri" w:eastAsia="Calibri" w:hAnsi="Calibri" w:cs="Calibri"/>
            <w:b/>
            <w:color w:val="000000"/>
            <w:sz w:val="18"/>
            <w:szCs w:val="18"/>
            <w:lang w:val="en-US"/>
          </w:rPr>
          <w:t xml:space="preserve">Page </w: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begin"/>
        </w:r>
        <w:r w:rsidRPr="004476C1">
          <w:rPr>
            <w:rFonts w:ascii="Calibri" w:eastAsia="Calibri" w:hAnsi="Calibri" w:cs="Calibri"/>
            <w:b/>
            <w:bCs/>
            <w:color w:val="000000"/>
            <w:sz w:val="18"/>
            <w:szCs w:val="18"/>
            <w:lang w:val="en-US"/>
          </w:rPr>
          <w:instrText xml:space="preserve"> PAGE </w:instrTex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separate"/>
        </w:r>
        <w:r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t>2</w:t>
        </w:r>
        <w:r w:rsidRPr="004476C1"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fldChar w:fldCharType="end"/>
        </w:r>
        <w:r w:rsidRPr="004476C1">
          <w:rPr>
            <w:rFonts w:ascii="Calibri" w:eastAsia="Calibri" w:hAnsi="Calibri" w:cs="Calibri"/>
            <w:b/>
            <w:color w:val="000000"/>
            <w:sz w:val="18"/>
            <w:szCs w:val="18"/>
            <w:lang w:val="en-US"/>
          </w:rPr>
          <w:t xml:space="preserve"> of </w:t>
        </w:r>
        <w:r>
          <w:rPr>
            <w:rFonts w:ascii="Calibri" w:eastAsia="Calibri" w:hAnsi="Calibri" w:cs="Calibri"/>
            <w:bCs/>
            <w:color w:val="000000"/>
            <w:sz w:val="18"/>
            <w:szCs w:val="18"/>
            <w:lang w:val="en-US"/>
          </w:rPr>
          <w:t>1</w:t>
        </w:r>
      </w:p>
      <w:p w14:paraId="5DBFA90C" w14:textId="77777777" w:rsidR="00CA2AB8" w:rsidRPr="004476C1" w:rsidRDefault="00CA2AB8" w:rsidP="00CA2AB8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eastAsia="Calibri" w:cstheme="minorHAnsi"/>
            <w:bCs/>
            <w:color w:val="000000"/>
            <w:sz w:val="14"/>
            <w:szCs w:val="14"/>
            <w:lang w:val="en-US"/>
          </w:rPr>
        </w:pPr>
      </w:p>
      <w:p w14:paraId="1CC52341" w14:textId="77777777" w:rsidR="00CA2AB8" w:rsidRPr="004476C1" w:rsidRDefault="00CA2AB8" w:rsidP="00CA2AB8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</w:pPr>
        <w:r w:rsidRPr="004476C1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 xml:space="preserve">FORMS | </w:t>
        </w:r>
        <w:r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IMPORT REEFER CONTAINERS FOR PLUG-IN</w:t>
        </w:r>
      </w:p>
      <w:p w14:paraId="51E62BAF" w14:textId="77777777" w:rsidR="00CA2AB8" w:rsidRPr="004476C1" w:rsidRDefault="00CA2AB8" w:rsidP="00CA2AB8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</w:pPr>
        <w:r w:rsidRPr="004476C1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DOC NO.: MICT-COM-FO-00</w:t>
        </w:r>
        <w:r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7</w:t>
        </w:r>
        <w:r w:rsidRPr="004476C1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-23-1.0</w:t>
        </w:r>
      </w:p>
      <w:p w14:paraId="230F1AAE" w14:textId="163A15AE" w:rsidR="00CA2AB8" w:rsidRPr="00CA2AB8" w:rsidRDefault="00CA2AB8" w:rsidP="00CA2AB8">
        <w:pPr>
          <w:tabs>
            <w:tab w:val="center" w:pos="4680"/>
            <w:tab w:val="right" w:pos="9360"/>
          </w:tabs>
          <w:spacing w:after="0" w:line="240" w:lineRule="auto"/>
          <w:ind w:left="850" w:right="165" w:hanging="10"/>
          <w:jc w:val="right"/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</w:pPr>
        <w:r w:rsidRPr="004476C1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 xml:space="preserve">EFFECTIVE </w:t>
        </w:r>
        <w:r w:rsidRPr="00A27294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DATE: 0</w:t>
        </w:r>
        <w:r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7</w:t>
        </w:r>
        <w:r w:rsidRPr="00A27294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/</w:t>
        </w:r>
        <w:r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01</w:t>
        </w:r>
        <w:r w:rsidRPr="00A27294">
          <w:rPr>
            <w:rFonts w:eastAsia="Calibri" w:cstheme="minorHAnsi"/>
            <w:b/>
            <w:color w:val="000000"/>
            <w:spacing w:val="40"/>
            <w:sz w:val="12"/>
            <w:szCs w:val="12"/>
            <w:lang w:val="en-US"/>
          </w:rPr>
          <w:t>/2023</w:t>
        </w:r>
      </w:p>
    </w:sdtContent>
  </w:sdt>
  <w:p w14:paraId="79361106" w14:textId="3923F607" w:rsidR="00CA2AB8" w:rsidRPr="00491D53" w:rsidRDefault="00CA2AB8" w:rsidP="00491D53">
    <w:pPr>
      <w:pStyle w:val="Footer"/>
      <w:ind w:right="245"/>
      <w:jc w:val="right"/>
      <w:rPr>
        <w:rFonts w:ascii="Franklin Gothic Book" w:hAnsi="Franklin Gothic Book"/>
        <w:b/>
      </w:rPr>
    </w:pPr>
    <w:r>
      <w:rPr>
        <w:b/>
        <w:color w:val="2F5496" w:themeColor="accent1" w:themeShade="BF"/>
        <w:sz w:val="16"/>
        <w:szCs w:val="16"/>
      </w:rPr>
      <w:t xml:space="preserve">  </w:t>
    </w:r>
    <w:r w:rsidRPr="00CA2AB8">
      <w:rPr>
        <w:b/>
        <w:color w:val="2F5496" w:themeColor="accent1" w:themeShade="BF"/>
        <w:sz w:val="18"/>
        <w:szCs w:val="18"/>
      </w:rPr>
      <w:t>CONTROLLED COPY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B4B6B" w14:textId="77777777" w:rsidR="00CA2AB8" w:rsidRPr="00CA2AB8" w:rsidRDefault="00CA2AB8" w:rsidP="00CA2AB8">
    <w:pPr>
      <w:tabs>
        <w:tab w:val="center" w:pos="4680"/>
        <w:tab w:val="right" w:pos="9360"/>
      </w:tabs>
      <w:spacing w:after="0" w:line="240" w:lineRule="auto"/>
      <w:ind w:left="850" w:right="265" w:hanging="10"/>
      <w:jc w:val="right"/>
      <w:rPr>
        <w:rFonts w:ascii="Calibri" w:eastAsia="Calibri" w:hAnsi="Calibri" w:cs="Calibri"/>
        <w:b/>
        <w:color w:val="000000"/>
        <w:sz w:val="2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F585F" w14:textId="77777777" w:rsidR="0060412E" w:rsidRDefault="0060412E" w:rsidP="004D47C3">
      <w:pPr>
        <w:spacing w:after="0" w:line="240" w:lineRule="auto"/>
      </w:pPr>
      <w:r>
        <w:separator/>
      </w:r>
    </w:p>
  </w:footnote>
  <w:footnote w:type="continuationSeparator" w:id="0">
    <w:p w14:paraId="209C804E" w14:textId="77777777" w:rsidR="0060412E" w:rsidRDefault="0060412E" w:rsidP="004D47C3">
      <w:pPr>
        <w:spacing w:after="0" w:line="240" w:lineRule="auto"/>
      </w:pPr>
      <w:r>
        <w:continuationSeparator/>
      </w:r>
    </w:p>
  </w:footnote>
  <w:footnote w:type="continuationNotice" w:id="1">
    <w:p w14:paraId="38342790" w14:textId="77777777" w:rsidR="0060412E" w:rsidRDefault="0060412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987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17"/>
      <w:gridCol w:w="7370"/>
    </w:tblGrid>
    <w:tr w:rsidR="00CA2AB8" w:rsidRPr="004D47C3" w14:paraId="3C024871" w14:textId="77777777" w:rsidTr="00DF33C5">
      <w:trPr>
        <w:trHeight w:val="1134"/>
        <w:jc w:val="center"/>
      </w:trPr>
      <w:tc>
        <w:tcPr>
          <w:tcW w:w="3617" w:type="dxa"/>
          <w:vAlign w:val="center"/>
        </w:tcPr>
        <w:p w14:paraId="239BA97A" w14:textId="77777777" w:rsidR="00CA2AB8" w:rsidRPr="004D47C3" w:rsidRDefault="00CA2AB8" w:rsidP="00CA2AB8">
          <w:pPr>
            <w:pStyle w:val="Header"/>
            <w:rPr>
              <w:rFonts w:ascii="Arial" w:hAnsi="Arial" w:cs="Arial"/>
              <w:sz w:val="20"/>
              <w:szCs w:val="20"/>
            </w:rPr>
          </w:pPr>
          <w:r w:rsidRPr="004D47C3">
            <w:rPr>
              <w:rFonts w:ascii="Arial" w:hAnsi="Arial" w:cs="Arial"/>
              <w:noProof/>
              <w:sz w:val="20"/>
              <w:szCs w:val="20"/>
            </w:rPr>
            <w:drawing>
              <wp:inline distT="0" distB="0" distL="0" distR="0" wp14:anchorId="3EA1E341" wp14:editId="63980409">
                <wp:extent cx="2160000" cy="469748"/>
                <wp:effectExtent l="0" t="0" r="0" b="6985"/>
                <wp:docPr id="2067175527" name="Picture 2067175527" descr="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Text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0000" cy="46974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0" w:type="dxa"/>
          <w:vAlign w:val="center"/>
        </w:tcPr>
        <w:p w14:paraId="25C16811" w14:textId="77777777" w:rsidR="00CA2AB8" w:rsidRDefault="00CA2AB8" w:rsidP="00CA2AB8">
          <w:pPr>
            <w:pStyle w:val="Header"/>
            <w:jc w:val="right"/>
            <w:rPr>
              <w:rFonts w:ascii="Arial" w:hAnsi="Arial" w:cs="Arial"/>
              <w:b/>
              <w:bCs/>
              <w:sz w:val="24"/>
              <w:szCs w:val="24"/>
            </w:rPr>
          </w:pPr>
          <w:r>
            <w:rPr>
              <w:rFonts w:ascii="Arial" w:hAnsi="Arial" w:cs="Arial"/>
              <w:b/>
              <w:bCs/>
              <w:sz w:val="24"/>
              <w:szCs w:val="24"/>
            </w:rPr>
            <w:t>INTERNATIONAL CONTAINER TERMINAL SERVICES, INC.</w:t>
          </w:r>
        </w:p>
        <w:p w14:paraId="07C2173E" w14:textId="77777777" w:rsidR="00CA2AB8" w:rsidRPr="004D47C3" w:rsidRDefault="00CA2AB8" w:rsidP="00CA2AB8">
          <w:pPr>
            <w:pStyle w:val="Header"/>
            <w:jc w:val="righ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MICT South Access Road, Port of Manila, 1012 Manila, Philippines</w:t>
          </w:r>
        </w:p>
      </w:tc>
    </w:tr>
  </w:tbl>
  <w:p w14:paraId="5E3A6AE9" w14:textId="77777777" w:rsidR="00CA2AB8" w:rsidRDefault="00CA2A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28ABD" w14:textId="77777777" w:rsidR="00DB0C1A" w:rsidRDefault="00DB0C1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A21B0" w14:textId="77777777" w:rsidR="00CA2AB8" w:rsidRDefault="00CA2A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441C3B"/>
    <w:multiLevelType w:val="hybridMultilevel"/>
    <w:tmpl w:val="7526AAEE"/>
    <w:lvl w:ilvl="0" w:tplc="3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81800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669"/>
    <w:rsid w:val="00011AF3"/>
    <w:rsid w:val="00063540"/>
    <w:rsid w:val="00080EBA"/>
    <w:rsid w:val="00094639"/>
    <w:rsid w:val="000D3AA5"/>
    <w:rsid w:val="001143DB"/>
    <w:rsid w:val="00173669"/>
    <w:rsid w:val="00177383"/>
    <w:rsid w:val="001954C7"/>
    <w:rsid w:val="001C3B26"/>
    <w:rsid w:val="001D44CB"/>
    <w:rsid w:val="0020757B"/>
    <w:rsid w:val="002224DC"/>
    <w:rsid w:val="002824F7"/>
    <w:rsid w:val="002C1679"/>
    <w:rsid w:val="002E5B09"/>
    <w:rsid w:val="003345FE"/>
    <w:rsid w:val="00385068"/>
    <w:rsid w:val="003E534F"/>
    <w:rsid w:val="004336BD"/>
    <w:rsid w:val="004476C1"/>
    <w:rsid w:val="004729B7"/>
    <w:rsid w:val="00491D53"/>
    <w:rsid w:val="004D47C3"/>
    <w:rsid w:val="00532538"/>
    <w:rsid w:val="00546C23"/>
    <w:rsid w:val="005906E2"/>
    <w:rsid w:val="005F1782"/>
    <w:rsid w:val="0060412E"/>
    <w:rsid w:val="006B1E7E"/>
    <w:rsid w:val="006D6CE7"/>
    <w:rsid w:val="00702F04"/>
    <w:rsid w:val="00751433"/>
    <w:rsid w:val="007662AE"/>
    <w:rsid w:val="007A09C5"/>
    <w:rsid w:val="007E231B"/>
    <w:rsid w:val="008E38A4"/>
    <w:rsid w:val="00975FFD"/>
    <w:rsid w:val="009F1654"/>
    <w:rsid w:val="00A27294"/>
    <w:rsid w:val="00A42CDF"/>
    <w:rsid w:val="00A461FD"/>
    <w:rsid w:val="00A5133E"/>
    <w:rsid w:val="00A73B05"/>
    <w:rsid w:val="00AB09C0"/>
    <w:rsid w:val="00AC572A"/>
    <w:rsid w:val="00BD1A71"/>
    <w:rsid w:val="00C46DFF"/>
    <w:rsid w:val="00C63FB2"/>
    <w:rsid w:val="00CA2AB8"/>
    <w:rsid w:val="00CA74AB"/>
    <w:rsid w:val="00D23097"/>
    <w:rsid w:val="00DA1D44"/>
    <w:rsid w:val="00DB0C1A"/>
    <w:rsid w:val="00E355CE"/>
    <w:rsid w:val="00E732DE"/>
    <w:rsid w:val="00EC69C1"/>
    <w:rsid w:val="00F5763B"/>
    <w:rsid w:val="00F9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2C544C66"/>
  <w15:chartTrackingRefBased/>
  <w15:docId w15:val="{300DA1C0-DA29-4D81-8A85-72CF0EBB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A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47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7C3"/>
  </w:style>
  <w:style w:type="paragraph" w:styleId="Footer">
    <w:name w:val="footer"/>
    <w:basedOn w:val="Normal"/>
    <w:link w:val="FooterChar"/>
    <w:uiPriority w:val="99"/>
    <w:unhideWhenUsed/>
    <w:rsid w:val="004D47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7C3"/>
  </w:style>
  <w:style w:type="table" w:styleId="TableGrid">
    <w:name w:val="Table Grid"/>
    <w:basedOn w:val="TableNormal"/>
    <w:uiPriority w:val="99"/>
    <w:rsid w:val="004D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nhideWhenUsed/>
    <w:rsid w:val="00094639"/>
    <w:rPr>
      <w:color w:val="0000FF"/>
      <w:u w:val="single"/>
    </w:rPr>
  </w:style>
  <w:style w:type="paragraph" w:customStyle="1" w:styleId="InsideAddress">
    <w:name w:val="Inside Address"/>
    <w:basedOn w:val="Normal"/>
    <w:rsid w:val="00094639"/>
    <w:pPr>
      <w:spacing w:after="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96FEB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4476C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99"/>
    <w:rsid w:val="004476C1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99"/>
    <w:rsid w:val="004476C1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F5763B"/>
  </w:style>
  <w:style w:type="character" w:styleId="PlaceholderText">
    <w:name w:val="Placeholder Text"/>
    <w:basedOn w:val="DefaultParagraphFont"/>
    <w:uiPriority w:val="99"/>
    <w:semiHidden/>
    <w:rsid w:val="001954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228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ict.com.ph/port-procedure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bong\INTERNATIONAL%20CONTAINER%20TERMINAL%20SERVICES\Lao,%20Laurelle%20Joan%20L.%20-%20BUSINESS%20IMPROVEMENT%20TEAM\IMS%202021\2021%20FORMS\BOS\SF-TOD-014%20FOR%20PLUG%20I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52443F9A39A4EB938BE8007002866" ma:contentTypeVersion="14" ma:contentTypeDescription="Create a new document." ma:contentTypeScope="" ma:versionID="5a4f8c3444b9f18d99df1963fc1abb67">
  <xsd:schema xmlns:xsd="http://www.w3.org/2001/XMLSchema" xmlns:xs="http://www.w3.org/2001/XMLSchema" xmlns:p="http://schemas.microsoft.com/office/2006/metadata/properties" xmlns:ns2="a6c15201-814f-4c71-8072-53c97621e820" xmlns:ns3="b28424f4-7335-47e6-995f-9c11b9a779c9" targetNamespace="http://schemas.microsoft.com/office/2006/metadata/properties" ma:root="true" ma:fieldsID="5eacd002cd3e5430543e681221cf7f5f" ns2:_="" ns3:_="">
    <xsd:import namespace="a6c15201-814f-4c71-8072-53c97621e820"/>
    <xsd:import namespace="b28424f4-7335-47e6-995f-9c11b9a779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15201-814f-4c71-8072-53c97621e8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4805e63-852b-4002-8344-7e63f909d5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424f4-7335-47e6-995f-9c11b9a779c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9e8bec8-4a6a-452f-9570-e578b1430138}" ma:internalName="TaxCatchAll" ma:showField="CatchAllData" ma:web="b28424f4-7335-47e6-995f-9c11b9a779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28424f4-7335-47e6-995f-9c11b9a779c9">
      <UserInfo>
        <DisplayName>Urbona, Mary Grace A.</DisplayName>
        <AccountId>170</AccountId>
        <AccountType/>
      </UserInfo>
    </SharedWithUsers>
    <lcf76f155ced4ddcb4097134ff3c332f xmlns="a6c15201-814f-4c71-8072-53c97621e820">
      <Terms xmlns="http://schemas.microsoft.com/office/infopath/2007/PartnerControls"/>
    </lcf76f155ced4ddcb4097134ff3c332f>
    <TaxCatchAll xmlns="b28424f4-7335-47e6-995f-9c11b9a779c9" xsi:nil="true"/>
  </documentManagement>
</p:properties>
</file>

<file path=customXml/itemProps1.xml><?xml version="1.0" encoding="utf-8"?>
<ds:datastoreItem xmlns:ds="http://schemas.openxmlformats.org/officeDocument/2006/customXml" ds:itemID="{0354F53F-B954-4886-A020-69EA0A52E2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FE4D137-B51E-4A86-9A30-4495E5CCB0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5D75D3-297D-4FD3-9306-7EF4861891A4}"/>
</file>

<file path=customXml/itemProps4.xml><?xml version="1.0" encoding="utf-8"?>
<ds:datastoreItem xmlns:ds="http://schemas.openxmlformats.org/officeDocument/2006/customXml" ds:itemID="{0B6176C4-8E9F-47BB-9AEC-E46CC708DB69}">
  <ds:schemaRefs>
    <ds:schemaRef ds:uri="http://schemas.microsoft.com/office/2006/metadata/properties"/>
    <ds:schemaRef ds:uri="http://schemas.microsoft.com/office/infopath/2007/PartnerControls"/>
    <ds:schemaRef ds:uri="e156e537-b45e-458e-a3f0-362d9ebece51"/>
    <ds:schemaRef ds:uri="66b88e04-1a7c-441c-955d-9e5c2b0723c5"/>
    <ds:schemaRef ds:uri="67322b08-e246-48ef-b7e2-09f054c0f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SF-TOD-014 FOR PLUG IN</Template>
  <TotalTime>1</TotalTime>
  <Pages>2</Pages>
  <Words>176</Words>
  <Characters>1295</Characters>
  <Application>Microsoft Office Word</Application>
  <DocSecurity>0</DocSecurity>
  <Lines>42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Import Reefer Containers For Plug-In</vt:lpstr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Import Reefer Containers For Plug-In</dc:title>
  <dc:subject/>
  <dc:creator>Ong, Nicolette B.</dc:creator>
  <cp:keywords/>
  <dc:description/>
  <cp:lastModifiedBy>Urbona, Mary Grace A.</cp:lastModifiedBy>
  <cp:revision>3</cp:revision>
  <dcterms:created xsi:type="dcterms:W3CDTF">2023-10-03T14:02:00Z</dcterms:created>
  <dcterms:modified xsi:type="dcterms:W3CDTF">2023-10-05T03:16:00Z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ff6eac36e2719296ddd933eb3240b267aa7a00dfb09086f2321ae86e826d767f</vt:lpwstr>
  </property>
  <property fmtid="{D5CDD505-2E9C-101B-9397-08002B2CF9AE}" pid="3" name="ContentTypeId">
    <vt:lpwstr>0x01010063A52443F9A39A4EB938BE8007002866</vt:lpwstr>
  </property>
</Properties>
</file>